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9C1" w:rsidRPr="00C1523A" w:rsidRDefault="002539C1" w:rsidP="00C1523A">
      <w:pPr>
        <w:jc w:val="center"/>
        <w:rPr>
          <w:rFonts w:ascii="Cera PRO" w:hAnsi="Cera PRO" w:cs="Tahoma"/>
          <w:sz w:val="48"/>
          <w:szCs w:val="48"/>
          <w:u w:val="single"/>
        </w:rPr>
      </w:pPr>
      <w:r w:rsidRPr="00C1523A">
        <w:rPr>
          <w:rFonts w:ascii="Cera PRO" w:hAnsi="Cera PRO" w:cs="Tahoma"/>
          <w:sz w:val="48"/>
          <w:szCs w:val="48"/>
          <w:u w:val="single"/>
        </w:rPr>
        <w:t>Sensory Seas</w:t>
      </w:r>
      <w:r w:rsidR="00453F84" w:rsidRPr="00C1523A">
        <w:rPr>
          <w:rFonts w:ascii="Cera PRO" w:hAnsi="Cera PRO" w:cs="Tahoma"/>
          <w:sz w:val="48"/>
          <w:szCs w:val="48"/>
          <w:u w:val="single"/>
        </w:rPr>
        <w:t xml:space="preserve"> Social Story</w:t>
      </w:r>
    </w:p>
    <w:p w:rsidR="002539C1" w:rsidRPr="00C1523A" w:rsidRDefault="002539C1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2539C1" w:rsidRPr="00C1523A" w:rsidRDefault="007B5F39" w:rsidP="00C1523A">
      <w:pPr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sz w:val="48"/>
          <w:szCs w:val="48"/>
        </w:rPr>
        <w:t>We are looking forward to your visit to The</w:t>
      </w:r>
      <w:r w:rsidR="002539C1" w:rsidRPr="00C1523A">
        <w:rPr>
          <w:rFonts w:ascii="Cera PRO" w:hAnsi="Cera PRO" w:cs="Tahoma"/>
          <w:sz w:val="48"/>
          <w:szCs w:val="48"/>
        </w:rPr>
        <w:t xml:space="preserve"> National Maritime Museum.</w:t>
      </w:r>
    </w:p>
    <w:p w:rsidR="002539C1" w:rsidRPr="00C1523A" w:rsidRDefault="002539C1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2539C1" w:rsidRPr="00C1523A" w:rsidRDefault="007B5F39" w:rsidP="00C1523A">
      <w:pPr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sz w:val="48"/>
          <w:szCs w:val="48"/>
        </w:rPr>
        <w:t>This is the National Maritime Museum.</w:t>
      </w:r>
    </w:p>
    <w:p w:rsidR="007B5F39" w:rsidRPr="00C1523A" w:rsidRDefault="007B5F39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7B5F39" w:rsidRPr="00C1523A" w:rsidRDefault="002D0824" w:rsidP="00C1523A">
      <w:pPr>
        <w:jc w:val="center"/>
        <w:rPr>
          <w:rFonts w:ascii="Cera PRO" w:hAnsi="Cera PRO" w:cs="Tahoma"/>
          <w:sz w:val="48"/>
          <w:szCs w:val="48"/>
        </w:rPr>
      </w:pPr>
      <w:r>
        <w:rPr>
          <w:rFonts w:ascii="Cera PRO" w:hAnsi="Cera PRO" w:cs="Tahoma"/>
          <w:noProof/>
          <w:sz w:val="48"/>
          <w:szCs w:val="48"/>
          <w:lang w:eastAsia="en-GB"/>
        </w:rPr>
        <w:drawing>
          <wp:inline distT="0" distB="0" distL="0" distR="0">
            <wp:extent cx="6527165" cy="4107815"/>
            <wp:effectExtent l="0" t="0" r="6985" b="6985"/>
            <wp:docPr id="5" name="Picture 5" descr="K:\AMichelle McGrath\NMM SEND programming\TO DO\2. Visual story\Images\jpeg\Mus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AMichelle McGrath\NMM SEND programming\TO DO\2. Visual story\Images\jpeg\Museu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65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3A" w:rsidRPr="00C1523A" w:rsidRDefault="00C1523A" w:rsidP="00C1523A">
      <w:pPr>
        <w:rPr>
          <w:rFonts w:ascii="Cera PRO" w:hAnsi="Cera PRO" w:cs="Tahoma"/>
          <w:sz w:val="48"/>
          <w:szCs w:val="48"/>
        </w:rPr>
      </w:pPr>
    </w:p>
    <w:p w:rsidR="00C1523A" w:rsidRPr="00C1523A" w:rsidRDefault="00C1523A" w:rsidP="00C1523A">
      <w:pPr>
        <w:rPr>
          <w:rFonts w:ascii="Cera PRO" w:hAnsi="Cera PRO" w:cs="Tahoma"/>
          <w:sz w:val="48"/>
          <w:szCs w:val="48"/>
        </w:rPr>
      </w:pPr>
    </w:p>
    <w:p w:rsidR="007B5F39" w:rsidRPr="00C1523A" w:rsidRDefault="007B5F39" w:rsidP="00C1523A">
      <w:pPr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sz w:val="48"/>
          <w:szCs w:val="48"/>
        </w:rPr>
        <w:t>The museum is in Greenwich by the River Thames.</w:t>
      </w:r>
    </w:p>
    <w:p w:rsidR="007B5F39" w:rsidRPr="00C1523A" w:rsidRDefault="007B5F39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C1523A" w:rsidRPr="00C1523A" w:rsidRDefault="002D0824" w:rsidP="00C1523A">
      <w:pPr>
        <w:jc w:val="center"/>
        <w:rPr>
          <w:rFonts w:ascii="Cera PRO" w:hAnsi="Cera PRO" w:cs="Tahoma"/>
          <w:sz w:val="48"/>
          <w:szCs w:val="48"/>
        </w:rPr>
      </w:pPr>
      <w:r>
        <w:rPr>
          <w:rFonts w:ascii="Cera PRO" w:hAnsi="Cera PRO" w:cs="Tahoma"/>
          <w:noProof/>
          <w:sz w:val="48"/>
          <w:szCs w:val="48"/>
          <w:lang w:eastAsia="en-GB"/>
        </w:rPr>
        <w:drawing>
          <wp:inline distT="0" distB="0" distL="0" distR="0">
            <wp:extent cx="7582535" cy="5036185"/>
            <wp:effectExtent l="0" t="0" r="0" b="0"/>
            <wp:docPr id="10" name="Picture 10" descr="K:\AMichelle McGrath\NMM SEND programming\TO DO\2. Visual story\Images\jpeg\Greenw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AMichelle McGrath\NMM SEND programming\TO DO\2. Visual story\Images\jpeg\Greenwich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3A" w:rsidRPr="00C1523A" w:rsidRDefault="00C1523A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C1523A" w:rsidRPr="00C1523A" w:rsidRDefault="00C1523A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C1523A" w:rsidRDefault="00C1523A" w:rsidP="00C1523A">
      <w:pPr>
        <w:ind w:left="720"/>
        <w:rPr>
          <w:rFonts w:ascii="Cera PRO" w:hAnsi="Cera PRO" w:cs="Tahoma"/>
          <w:sz w:val="48"/>
          <w:szCs w:val="48"/>
        </w:rPr>
      </w:pPr>
    </w:p>
    <w:p w:rsidR="00C1523A" w:rsidRPr="00C1523A" w:rsidRDefault="002D0824" w:rsidP="00C1523A">
      <w:pPr>
        <w:ind w:left="720"/>
        <w:rPr>
          <w:rFonts w:ascii="Cera PRO" w:hAnsi="Cera PRO" w:cs="Tahoma"/>
          <w:sz w:val="48"/>
          <w:szCs w:val="48"/>
        </w:rPr>
      </w:pPr>
      <w:r>
        <w:rPr>
          <w:rFonts w:ascii="Cera PRO" w:hAnsi="Cera PRO" w:cs="Tahoma"/>
          <w:noProof/>
          <w:sz w:val="48"/>
          <w:szCs w:val="48"/>
          <w:lang w:eastAsia="en-GB"/>
        </w:rPr>
        <w:drawing>
          <wp:anchor distT="0" distB="0" distL="114300" distR="114300" simplePos="0" relativeHeight="251677696" behindDoc="1" locked="0" layoutInCell="1" allowOverlap="1" wp14:anchorId="0FA43C67" wp14:editId="2AADED19">
            <wp:simplePos x="0" y="0"/>
            <wp:positionH relativeFrom="column">
              <wp:posOffset>-690880</wp:posOffset>
            </wp:positionH>
            <wp:positionV relativeFrom="paragraph">
              <wp:posOffset>754380</wp:posOffset>
            </wp:positionV>
            <wp:extent cx="5824220" cy="4332605"/>
            <wp:effectExtent l="2857" t="0" r="7938" b="7937"/>
            <wp:wrapTight wrapText="bothSides">
              <wp:wrapPolygon edited="0">
                <wp:start x="11" y="21614"/>
                <wp:lineTo x="21559" y="21614"/>
                <wp:lineTo x="21559" y="55"/>
                <wp:lineTo x="11" y="55"/>
                <wp:lineTo x="11" y="21614"/>
              </wp:wrapPolygon>
            </wp:wrapTight>
            <wp:docPr id="22" name="Picture 22" descr="K:\AMichelle McGrath\NMM SEND programming\TO DO\2. Visual story\Images\jpeg\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Michelle McGrath\NMM SEND programming\TO DO\2. Visual story\Images\jpeg\VA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24220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F39" w:rsidRPr="00C1523A">
        <w:rPr>
          <w:rFonts w:ascii="Cera PRO" w:hAnsi="Cera PRO" w:cs="Tahoma"/>
          <w:sz w:val="48"/>
          <w:szCs w:val="48"/>
        </w:rPr>
        <w:t>You will meet visitor assistants.</w:t>
      </w:r>
    </w:p>
    <w:p w:rsidR="00C1523A" w:rsidRPr="00C1523A" w:rsidRDefault="00C1523A" w:rsidP="00C1523A">
      <w:pPr>
        <w:jc w:val="center"/>
        <w:rPr>
          <w:rFonts w:ascii="Cera PRO" w:hAnsi="Cera PRO" w:cs="Tahoma"/>
          <w:noProof/>
          <w:sz w:val="48"/>
          <w:szCs w:val="48"/>
          <w:lang w:eastAsia="en-GB"/>
        </w:rPr>
      </w:pPr>
    </w:p>
    <w:p w:rsidR="002539C1" w:rsidRPr="00C1523A" w:rsidRDefault="007B5F39" w:rsidP="00C1523A">
      <w:pPr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sz w:val="48"/>
          <w:szCs w:val="48"/>
        </w:rPr>
        <w:t>They can help you.</w:t>
      </w:r>
    </w:p>
    <w:p w:rsidR="007B5F39" w:rsidRPr="00C1523A" w:rsidRDefault="007B5F39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7B5F39" w:rsidRPr="00C1523A" w:rsidRDefault="007B5F39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7B5F39" w:rsidRPr="00C1523A" w:rsidRDefault="007B5F39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2539C1" w:rsidRPr="00C1523A" w:rsidRDefault="002539C1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A42873" w:rsidRPr="00C1523A" w:rsidRDefault="00A42873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A42873" w:rsidRPr="00C1523A" w:rsidRDefault="00A42873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A42873" w:rsidRPr="00C1523A" w:rsidRDefault="00A42873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A42873" w:rsidRPr="00C1523A" w:rsidRDefault="00A42873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A42873" w:rsidRPr="00C1523A" w:rsidRDefault="00A42873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A42873" w:rsidRPr="00C1523A" w:rsidRDefault="00A42873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A42873" w:rsidRPr="00C1523A" w:rsidRDefault="00A42873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A42873" w:rsidRPr="00C1523A" w:rsidRDefault="00A42873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A42873" w:rsidRPr="00C1523A" w:rsidRDefault="00A42873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2369DE" w:rsidRPr="00C1523A" w:rsidRDefault="00BE18B4" w:rsidP="00C1523A">
      <w:pPr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sz w:val="48"/>
          <w:szCs w:val="48"/>
        </w:rPr>
        <w:t xml:space="preserve">You </w:t>
      </w:r>
      <w:r w:rsidR="00C1523A" w:rsidRPr="00C1523A">
        <w:rPr>
          <w:rFonts w:ascii="Cera PRO" w:hAnsi="Cera PRO" w:cs="Tahoma"/>
          <w:sz w:val="48"/>
          <w:szCs w:val="48"/>
        </w:rPr>
        <w:t>will go to the B</w:t>
      </w:r>
      <w:r w:rsidR="002539C1" w:rsidRPr="00C1523A">
        <w:rPr>
          <w:rFonts w:ascii="Cera PRO" w:hAnsi="Cera PRO" w:cs="Tahoma"/>
          <w:sz w:val="48"/>
          <w:szCs w:val="48"/>
        </w:rPr>
        <w:t>riefing space</w:t>
      </w:r>
      <w:r w:rsidRPr="00C1523A">
        <w:rPr>
          <w:rFonts w:ascii="Cera PRO" w:hAnsi="Cera PRO" w:cs="Tahoma"/>
          <w:sz w:val="48"/>
          <w:szCs w:val="48"/>
        </w:rPr>
        <w:t>.</w:t>
      </w:r>
    </w:p>
    <w:p w:rsidR="002369DE" w:rsidRPr="00C1523A" w:rsidRDefault="002D0824" w:rsidP="00C1523A">
      <w:pPr>
        <w:jc w:val="center"/>
        <w:rPr>
          <w:rFonts w:ascii="Cera PRO" w:hAnsi="Cera PRO" w:cs="Tahoma"/>
          <w:sz w:val="48"/>
          <w:szCs w:val="48"/>
        </w:rPr>
      </w:pPr>
      <w:r>
        <w:rPr>
          <w:rFonts w:ascii="Cera PRO" w:hAnsi="Cera PRO" w:cs="Tahoma"/>
          <w:noProof/>
          <w:sz w:val="48"/>
          <w:szCs w:val="48"/>
          <w:lang w:eastAsia="en-GB"/>
        </w:rPr>
        <w:drawing>
          <wp:anchor distT="0" distB="0" distL="114300" distR="114300" simplePos="0" relativeHeight="251678720" behindDoc="1" locked="0" layoutInCell="1" allowOverlap="1" wp14:anchorId="0C00F278" wp14:editId="1B628AC3">
            <wp:simplePos x="0" y="0"/>
            <wp:positionH relativeFrom="column">
              <wp:posOffset>1139190</wp:posOffset>
            </wp:positionH>
            <wp:positionV relativeFrom="paragraph">
              <wp:posOffset>389255</wp:posOffset>
            </wp:positionV>
            <wp:extent cx="6654165" cy="4951730"/>
            <wp:effectExtent l="0" t="0" r="0" b="1270"/>
            <wp:wrapTight wrapText="bothSides">
              <wp:wrapPolygon edited="0">
                <wp:start x="0" y="0"/>
                <wp:lineTo x="0" y="21522"/>
                <wp:lineTo x="21520" y="21522"/>
                <wp:lineTo x="21520" y="0"/>
                <wp:lineTo x="0" y="0"/>
              </wp:wrapPolygon>
            </wp:wrapTight>
            <wp:docPr id="37" name="Picture 37" descr="K:\AMichelle McGrath\NMM SEND programming\TO DO\2. Visual story\Images\jpeg\Brief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Michelle McGrath\NMM SEND programming\TO DO\2. Visual story\Images\jpeg\Briefi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49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23A" w:rsidRDefault="00C1523A" w:rsidP="00C1523A">
      <w:pPr>
        <w:rPr>
          <w:rFonts w:ascii="Cera PRO" w:hAnsi="Cera PRO" w:cs="Tahoma"/>
          <w:sz w:val="48"/>
          <w:szCs w:val="48"/>
        </w:rPr>
      </w:pPr>
    </w:p>
    <w:p w:rsidR="00C1523A" w:rsidRDefault="00C1523A" w:rsidP="00C1523A">
      <w:pPr>
        <w:rPr>
          <w:rFonts w:ascii="Cera PRO" w:hAnsi="Cera PRO" w:cs="Tahoma"/>
          <w:noProof/>
          <w:sz w:val="48"/>
          <w:szCs w:val="48"/>
          <w:lang w:eastAsia="en-GB"/>
        </w:rPr>
      </w:pPr>
    </w:p>
    <w:p w:rsidR="00C1523A" w:rsidRDefault="00C1523A" w:rsidP="00C1523A">
      <w:pPr>
        <w:rPr>
          <w:rFonts w:ascii="Cera PRO" w:hAnsi="Cera PRO" w:cs="Tahoma"/>
          <w:noProof/>
          <w:sz w:val="48"/>
          <w:szCs w:val="48"/>
          <w:lang w:eastAsia="en-GB"/>
        </w:rPr>
      </w:pPr>
    </w:p>
    <w:p w:rsidR="00C1523A" w:rsidRDefault="00C1523A" w:rsidP="00C1523A">
      <w:pPr>
        <w:rPr>
          <w:rFonts w:ascii="Cera PRO" w:hAnsi="Cera PRO" w:cs="Tahoma"/>
          <w:noProof/>
          <w:sz w:val="48"/>
          <w:szCs w:val="48"/>
          <w:lang w:eastAsia="en-GB"/>
        </w:rPr>
      </w:pPr>
    </w:p>
    <w:p w:rsidR="00C1523A" w:rsidRDefault="00C1523A" w:rsidP="00C1523A">
      <w:pPr>
        <w:rPr>
          <w:rFonts w:ascii="Cera PRO" w:hAnsi="Cera PRO" w:cs="Tahoma"/>
          <w:noProof/>
          <w:sz w:val="48"/>
          <w:szCs w:val="48"/>
          <w:lang w:eastAsia="en-GB"/>
        </w:rPr>
      </w:pPr>
    </w:p>
    <w:p w:rsidR="00C1523A" w:rsidRDefault="00C1523A" w:rsidP="00C1523A">
      <w:pPr>
        <w:rPr>
          <w:rFonts w:ascii="Cera PRO" w:hAnsi="Cera PRO" w:cs="Tahoma"/>
          <w:noProof/>
          <w:sz w:val="48"/>
          <w:szCs w:val="48"/>
          <w:lang w:eastAsia="en-GB"/>
        </w:rPr>
      </w:pPr>
    </w:p>
    <w:p w:rsidR="00C1523A" w:rsidRDefault="00C1523A" w:rsidP="00C1523A">
      <w:pPr>
        <w:rPr>
          <w:rFonts w:ascii="Cera PRO" w:hAnsi="Cera PRO" w:cs="Tahoma"/>
          <w:noProof/>
          <w:sz w:val="48"/>
          <w:szCs w:val="48"/>
          <w:lang w:eastAsia="en-GB"/>
        </w:rPr>
      </w:pPr>
    </w:p>
    <w:p w:rsidR="00C1523A" w:rsidRDefault="00C1523A" w:rsidP="00C1523A">
      <w:pPr>
        <w:rPr>
          <w:rFonts w:ascii="Cera PRO" w:hAnsi="Cera PRO" w:cs="Tahoma"/>
          <w:noProof/>
          <w:sz w:val="48"/>
          <w:szCs w:val="48"/>
          <w:lang w:eastAsia="en-GB"/>
        </w:rPr>
      </w:pPr>
    </w:p>
    <w:p w:rsidR="00C1523A" w:rsidRDefault="00C1523A" w:rsidP="00C1523A">
      <w:pPr>
        <w:rPr>
          <w:rFonts w:ascii="Cera PRO" w:hAnsi="Cera PRO" w:cs="Tahoma"/>
          <w:noProof/>
          <w:sz w:val="48"/>
          <w:szCs w:val="48"/>
          <w:lang w:eastAsia="en-GB"/>
        </w:rPr>
      </w:pPr>
    </w:p>
    <w:p w:rsidR="00C1523A" w:rsidRDefault="00C1523A" w:rsidP="00C1523A">
      <w:pPr>
        <w:rPr>
          <w:rFonts w:ascii="Cera PRO" w:hAnsi="Cera PRO" w:cs="Tahoma"/>
          <w:noProof/>
          <w:sz w:val="48"/>
          <w:szCs w:val="48"/>
          <w:lang w:eastAsia="en-GB"/>
        </w:rPr>
      </w:pPr>
    </w:p>
    <w:p w:rsidR="00C1523A" w:rsidRDefault="00C1523A" w:rsidP="00C1523A">
      <w:pPr>
        <w:rPr>
          <w:rFonts w:ascii="Cera PRO" w:hAnsi="Cera PRO" w:cs="Tahoma"/>
          <w:noProof/>
          <w:sz w:val="48"/>
          <w:szCs w:val="48"/>
          <w:lang w:eastAsia="en-GB"/>
        </w:rPr>
      </w:pPr>
    </w:p>
    <w:p w:rsidR="00200FB7" w:rsidRPr="00C1523A" w:rsidRDefault="00200FB7" w:rsidP="00C1523A">
      <w:pPr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noProof/>
          <w:color w:val="FF0000"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03599C" wp14:editId="43919940">
                <wp:simplePos x="0" y="0"/>
                <wp:positionH relativeFrom="column">
                  <wp:posOffset>-2794635</wp:posOffset>
                </wp:positionH>
                <wp:positionV relativeFrom="paragraph">
                  <wp:posOffset>1390015</wp:posOffset>
                </wp:positionV>
                <wp:extent cx="371475" cy="1762125"/>
                <wp:effectExtent l="19050" t="19050" r="47625" b="28575"/>
                <wp:wrapNone/>
                <wp:docPr id="9" name="Up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762125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9" o:spid="_x0000_s1026" type="#_x0000_t68" style="position:absolute;margin-left:-220.05pt;margin-top:109.45pt;width:29.25pt;height:138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" adj="2277" fillcolor="#c0504d [3205]" strokecolor="#243f60 [1604]" strokeweight="2pt"/>
            </w:pict>
          </mc:Fallback>
        </mc:AlternateContent>
      </w:r>
    </w:p>
    <w:p w:rsidR="00C1523A" w:rsidRDefault="00C1523A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C1523A" w:rsidRDefault="00C1523A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E246CD" w:rsidRPr="00C1523A" w:rsidRDefault="002539C1" w:rsidP="00C1523A">
      <w:pPr>
        <w:jc w:val="center"/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sz w:val="48"/>
          <w:szCs w:val="48"/>
        </w:rPr>
        <w:lastRenderedPageBreak/>
        <w:t xml:space="preserve">You will meet </w:t>
      </w:r>
      <w:r w:rsidR="00453F84" w:rsidRPr="00C1523A">
        <w:rPr>
          <w:rFonts w:ascii="Cera PRO" w:hAnsi="Cera PRO" w:cs="Tahoma"/>
          <w:sz w:val="48"/>
          <w:szCs w:val="48"/>
        </w:rPr>
        <w:t xml:space="preserve">Michelle and </w:t>
      </w:r>
      <w:r w:rsidR="00A26F49" w:rsidRPr="00C1523A">
        <w:rPr>
          <w:rFonts w:ascii="Cera PRO" w:hAnsi="Cera PRO" w:cs="Tahoma"/>
          <w:sz w:val="48"/>
          <w:szCs w:val="48"/>
        </w:rPr>
        <w:t xml:space="preserve">one of the SEND facilitators: </w:t>
      </w:r>
      <w:r w:rsidR="00E246CD" w:rsidRPr="00C1523A">
        <w:rPr>
          <w:rFonts w:ascii="Cera PRO" w:hAnsi="Cera PRO" w:cs="Tahoma"/>
          <w:sz w:val="48"/>
          <w:szCs w:val="48"/>
        </w:rPr>
        <w:t>Alison, Catherine or Sarah.</w:t>
      </w:r>
    </w:p>
    <w:p w:rsidR="00BE18B4" w:rsidRPr="00C1523A" w:rsidRDefault="002D0824" w:rsidP="00C1523A">
      <w:pPr>
        <w:jc w:val="center"/>
        <w:rPr>
          <w:rFonts w:ascii="Cera PRO" w:hAnsi="Cera PRO" w:cs="Tahoma"/>
          <w:sz w:val="48"/>
          <w:szCs w:val="48"/>
        </w:rPr>
      </w:pPr>
      <w:r>
        <w:rPr>
          <w:rFonts w:ascii="Cera PRO" w:hAnsi="Cera PRO" w:cs="Tahoma"/>
          <w:noProof/>
          <w:sz w:val="48"/>
          <w:szCs w:val="48"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220345</wp:posOffset>
            </wp:positionV>
            <wp:extent cx="2292985" cy="2869565"/>
            <wp:effectExtent l="0" t="0" r="0" b="6985"/>
            <wp:wrapTight wrapText="bothSides">
              <wp:wrapPolygon edited="0">
                <wp:start x="0" y="0"/>
                <wp:lineTo x="0" y="21509"/>
                <wp:lineTo x="21355" y="21509"/>
                <wp:lineTo x="21355" y="0"/>
                <wp:lineTo x="0" y="0"/>
              </wp:wrapPolygon>
            </wp:wrapTight>
            <wp:docPr id="38" name="Picture 38" descr="K:\AMichelle McGrath\NMM SEND programming\TO DO\2. Visual story\Images\jpeg\Mich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AMichelle McGrath\NMM SEND programming\TO DO\2. Visual story\Images\jpeg\Michell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8B4" w:rsidRPr="00C1523A" w:rsidRDefault="00BE18B4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2539C1" w:rsidRPr="00C1523A" w:rsidRDefault="002539C1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2539C1" w:rsidRPr="00C1523A" w:rsidRDefault="002539C1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A42873" w:rsidRPr="00C1523A" w:rsidRDefault="00A42873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A42873" w:rsidRPr="00C1523A" w:rsidRDefault="00A42873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A42873" w:rsidRPr="00C1523A" w:rsidRDefault="00A42873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A42873" w:rsidRPr="00C1523A" w:rsidRDefault="002D0824" w:rsidP="00C1523A">
      <w:pPr>
        <w:jc w:val="center"/>
        <w:rPr>
          <w:rFonts w:ascii="Cera PRO" w:hAnsi="Cera PRO" w:cs="Tahoma"/>
          <w:sz w:val="48"/>
          <w:szCs w:val="48"/>
        </w:rPr>
      </w:pPr>
      <w:r>
        <w:rPr>
          <w:rFonts w:ascii="Cera PRO" w:hAnsi="Cera PRO" w:cs="Tahoma"/>
          <w:noProof/>
          <w:sz w:val="48"/>
          <w:szCs w:val="48"/>
          <w:lang w:eastAsia="en-GB"/>
        </w:rPr>
        <w:drawing>
          <wp:anchor distT="0" distB="0" distL="114300" distR="114300" simplePos="0" relativeHeight="251680768" behindDoc="1" locked="0" layoutInCell="1" allowOverlap="1" wp14:anchorId="2181FCB9" wp14:editId="12C91BAD">
            <wp:simplePos x="0" y="0"/>
            <wp:positionH relativeFrom="column">
              <wp:posOffset>1125220</wp:posOffset>
            </wp:positionH>
            <wp:positionV relativeFrom="paragraph">
              <wp:posOffset>365760</wp:posOffset>
            </wp:positionV>
            <wp:extent cx="2208530" cy="2912110"/>
            <wp:effectExtent l="0" t="0" r="1270" b="2540"/>
            <wp:wrapTight wrapText="bothSides">
              <wp:wrapPolygon edited="0">
                <wp:start x="0" y="0"/>
                <wp:lineTo x="0" y="21478"/>
                <wp:lineTo x="21426" y="21478"/>
                <wp:lineTo x="21426" y="0"/>
                <wp:lineTo x="0" y="0"/>
              </wp:wrapPolygon>
            </wp:wrapTight>
            <wp:docPr id="39" name="Picture 39" descr="K:\AMichelle McGrath\NMM SEND programming\TO DO\2. Visual story\Images\jpeg\Cathe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AMichelle McGrath\NMM SEND programming\TO DO\2. Visual story\Images\jpeg\Catherin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873" w:rsidRPr="00C1523A" w:rsidRDefault="002D0824" w:rsidP="00C1523A">
      <w:pPr>
        <w:jc w:val="center"/>
        <w:rPr>
          <w:rFonts w:ascii="Cera PRO" w:hAnsi="Cera PRO" w:cs="Tahoma"/>
          <w:sz w:val="48"/>
          <w:szCs w:val="48"/>
        </w:rPr>
      </w:pPr>
      <w:r>
        <w:rPr>
          <w:rFonts w:ascii="Cera PRO" w:hAnsi="Cera PRO" w:cs="Tahoma"/>
          <w:noProof/>
          <w:sz w:val="48"/>
          <w:szCs w:val="48"/>
          <w:lang w:eastAsia="en-GB"/>
        </w:rPr>
        <w:drawing>
          <wp:anchor distT="0" distB="0" distL="114300" distR="114300" simplePos="0" relativeHeight="251682816" behindDoc="1" locked="0" layoutInCell="1" allowOverlap="1" wp14:anchorId="3B9DC04A" wp14:editId="2DE6B25F">
            <wp:simplePos x="0" y="0"/>
            <wp:positionH relativeFrom="column">
              <wp:posOffset>5612765</wp:posOffset>
            </wp:positionH>
            <wp:positionV relativeFrom="paragraph">
              <wp:posOffset>24130</wp:posOffset>
            </wp:positionV>
            <wp:extent cx="2194560" cy="2869565"/>
            <wp:effectExtent l="0" t="0" r="0" b="6985"/>
            <wp:wrapTight wrapText="bothSides">
              <wp:wrapPolygon edited="0">
                <wp:start x="0" y="0"/>
                <wp:lineTo x="0" y="21509"/>
                <wp:lineTo x="21375" y="21509"/>
                <wp:lineTo x="21375" y="0"/>
                <wp:lineTo x="0" y="0"/>
              </wp:wrapPolygon>
            </wp:wrapTight>
            <wp:docPr id="41" name="Picture 41" descr="K:\AMichelle McGrath\NMM SEND programming\TO DO\2. Visual story\Images\jpeg\Ali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AMichelle McGrath\NMM SEND programming\TO DO\2. Visual story\Images\jpeg\Aliso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ra PRO" w:hAnsi="Cera PRO" w:cs="Tahoma"/>
          <w:noProof/>
          <w:sz w:val="48"/>
          <w:szCs w:val="48"/>
          <w:lang w:eastAsia="en-GB"/>
        </w:rPr>
        <w:drawing>
          <wp:anchor distT="0" distB="0" distL="114300" distR="114300" simplePos="0" relativeHeight="251681792" behindDoc="1" locked="0" layoutInCell="1" allowOverlap="1" wp14:anchorId="7203EFA5" wp14:editId="1C0D9158">
            <wp:simplePos x="0" y="0"/>
            <wp:positionH relativeFrom="column">
              <wp:posOffset>3290570</wp:posOffset>
            </wp:positionH>
            <wp:positionV relativeFrom="paragraph">
              <wp:posOffset>24765</wp:posOffset>
            </wp:positionV>
            <wp:extent cx="2320925" cy="2869565"/>
            <wp:effectExtent l="0" t="0" r="3175" b="6985"/>
            <wp:wrapTight wrapText="bothSides">
              <wp:wrapPolygon edited="0">
                <wp:start x="0" y="0"/>
                <wp:lineTo x="0" y="21509"/>
                <wp:lineTo x="21452" y="21509"/>
                <wp:lineTo x="21452" y="0"/>
                <wp:lineTo x="0" y="0"/>
              </wp:wrapPolygon>
            </wp:wrapTight>
            <wp:docPr id="40" name="Picture 40" descr="K:\AMichelle McGrath\NMM SEND programming\TO DO\2. Visual story\Images\jpeg\Sa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AMichelle McGrath\NMM SEND programming\TO DO\2. Visual story\Images\jpeg\Sara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873" w:rsidRPr="00C1523A" w:rsidRDefault="00A42873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485693" w:rsidRDefault="00485693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485693" w:rsidRDefault="00485693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485693" w:rsidRDefault="00485693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485693" w:rsidRDefault="00485693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485693" w:rsidRDefault="00485693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2539C1" w:rsidRPr="00C1523A" w:rsidRDefault="002539C1" w:rsidP="005F1398">
      <w:pPr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sz w:val="48"/>
          <w:szCs w:val="48"/>
        </w:rPr>
        <w:lastRenderedPageBreak/>
        <w:t xml:space="preserve">You </w:t>
      </w:r>
      <w:r w:rsidR="00A26F49" w:rsidRPr="00C1523A">
        <w:rPr>
          <w:rFonts w:ascii="Cera PRO" w:hAnsi="Cera PRO" w:cs="Tahoma"/>
          <w:sz w:val="48"/>
          <w:szCs w:val="48"/>
        </w:rPr>
        <w:t>can take part in a story about exploring.</w:t>
      </w:r>
    </w:p>
    <w:p w:rsidR="00A26F49" w:rsidRPr="00C1523A" w:rsidRDefault="00A26F49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A26F49" w:rsidRPr="00C1523A" w:rsidRDefault="00A26F49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A26F49" w:rsidRPr="00C1523A" w:rsidRDefault="002D0824" w:rsidP="00C1523A">
      <w:pPr>
        <w:jc w:val="center"/>
        <w:rPr>
          <w:rFonts w:ascii="Cera PRO" w:hAnsi="Cera PRO" w:cs="Tahoma"/>
          <w:sz w:val="48"/>
          <w:szCs w:val="48"/>
        </w:rPr>
      </w:pPr>
      <w:r>
        <w:rPr>
          <w:rFonts w:ascii="Cera PRO" w:hAnsi="Cera PRO" w:cs="Tahoma"/>
          <w:noProof/>
          <w:sz w:val="48"/>
          <w:szCs w:val="48"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1487805</wp:posOffset>
            </wp:positionH>
            <wp:positionV relativeFrom="paragraph">
              <wp:posOffset>289560</wp:posOffset>
            </wp:positionV>
            <wp:extent cx="5924550" cy="4429125"/>
            <wp:effectExtent l="4762" t="0" r="4763" b="4762"/>
            <wp:wrapTight wrapText="bothSides">
              <wp:wrapPolygon edited="0">
                <wp:start x="17" y="21623"/>
                <wp:lineTo x="21548" y="21623"/>
                <wp:lineTo x="21548" y="70"/>
                <wp:lineTo x="17" y="70"/>
                <wp:lineTo x="17" y="21623"/>
              </wp:wrapPolygon>
            </wp:wrapTight>
            <wp:docPr id="42" name="Picture 42" descr="K:\AMichelle McGrath\NMM SEND programming\TO DO\2. Visual story\Images\jpeg\Explorer pro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AMichelle McGrath\NMM SEND programming\TO DO\2. Visual story\Images\jpeg\Explorer prop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F49" w:rsidRPr="00C1523A" w:rsidRDefault="00A26F49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A42873" w:rsidRPr="00C1523A" w:rsidRDefault="00A42873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2D0824" w:rsidRDefault="002D0824" w:rsidP="005F1398">
      <w:pPr>
        <w:rPr>
          <w:rFonts w:ascii="Cera PRO" w:hAnsi="Cera PRO" w:cs="Tahoma"/>
          <w:sz w:val="48"/>
          <w:szCs w:val="48"/>
        </w:rPr>
      </w:pPr>
    </w:p>
    <w:p w:rsidR="002D0824" w:rsidRDefault="002D0824" w:rsidP="005F1398">
      <w:pPr>
        <w:rPr>
          <w:rFonts w:ascii="Cera PRO" w:hAnsi="Cera PRO" w:cs="Tahoma"/>
          <w:sz w:val="48"/>
          <w:szCs w:val="48"/>
        </w:rPr>
      </w:pPr>
    </w:p>
    <w:p w:rsidR="002D0824" w:rsidRDefault="002D0824" w:rsidP="005F1398">
      <w:pPr>
        <w:rPr>
          <w:rFonts w:ascii="Cera PRO" w:hAnsi="Cera PRO" w:cs="Tahoma"/>
          <w:sz w:val="48"/>
          <w:szCs w:val="48"/>
        </w:rPr>
      </w:pPr>
    </w:p>
    <w:p w:rsidR="002D0824" w:rsidRDefault="002D0824" w:rsidP="005F1398">
      <w:pPr>
        <w:rPr>
          <w:rFonts w:ascii="Cera PRO" w:hAnsi="Cera PRO" w:cs="Tahoma"/>
          <w:sz w:val="48"/>
          <w:szCs w:val="48"/>
        </w:rPr>
      </w:pPr>
    </w:p>
    <w:p w:rsidR="002D0824" w:rsidRDefault="002D0824" w:rsidP="005F1398">
      <w:pPr>
        <w:rPr>
          <w:rFonts w:ascii="Cera PRO" w:hAnsi="Cera PRO" w:cs="Tahoma"/>
          <w:sz w:val="48"/>
          <w:szCs w:val="48"/>
        </w:rPr>
      </w:pPr>
    </w:p>
    <w:p w:rsidR="002D0824" w:rsidRDefault="002D0824" w:rsidP="005F1398">
      <w:pPr>
        <w:rPr>
          <w:rFonts w:ascii="Cera PRO" w:hAnsi="Cera PRO" w:cs="Tahoma"/>
          <w:sz w:val="48"/>
          <w:szCs w:val="48"/>
        </w:rPr>
      </w:pPr>
    </w:p>
    <w:p w:rsidR="002D0824" w:rsidRDefault="002D0824" w:rsidP="005F1398">
      <w:pPr>
        <w:rPr>
          <w:rFonts w:ascii="Cera PRO" w:hAnsi="Cera PRO" w:cs="Tahoma"/>
          <w:sz w:val="48"/>
          <w:szCs w:val="48"/>
        </w:rPr>
      </w:pPr>
    </w:p>
    <w:p w:rsidR="002D0824" w:rsidRDefault="002D0824" w:rsidP="005F1398">
      <w:pPr>
        <w:rPr>
          <w:rFonts w:ascii="Cera PRO" w:hAnsi="Cera PRO" w:cs="Tahoma"/>
          <w:sz w:val="48"/>
          <w:szCs w:val="48"/>
        </w:rPr>
      </w:pPr>
    </w:p>
    <w:p w:rsidR="002D0824" w:rsidRDefault="002D0824" w:rsidP="005F1398">
      <w:pPr>
        <w:rPr>
          <w:rFonts w:ascii="Cera PRO" w:hAnsi="Cera PRO" w:cs="Tahoma"/>
          <w:sz w:val="48"/>
          <w:szCs w:val="48"/>
        </w:rPr>
      </w:pPr>
    </w:p>
    <w:p w:rsidR="002D0824" w:rsidRDefault="002D0824" w:rsidP="005F1398">
      <w:pPr>
        <w:rPr>
          <w:rFonts w:ascii="Cera PRO" w:hAnsi="Cera PRO" w:cs="Tahoma"/>
          <w:sz w:val="48"/>
          <w:szCs w:val="48"/>
        </w:rPr>
      </w:pPr>
    </w:p>
    <w:p w:rsidR="002D0824" w:rsidRDefault="002D0824" w:rsidP="005F1398">
      <w:pPr>
        <w:rPr>
          <w:rFonts w:ascii="Cera PRO" w:hAnsi="Cera PRO" w:cs="Tahoma"/>
          <w:sz w:val="48"/>
          <w:szCs w:val="48"/>
        </w:rPr>
      </w:pPr>
    </w:p>
    <w:p w:rsidR="002D0824" w:rsidRDefault="002D0824" w:rsidP="005F1398">
      <w:pPr>
        <w:rPr>
          <w:rFonts w:ascii="Cera PRO" w:hAnsi="Cera PRO" w:cs="Tahoma"/>
          <w:sz w:val="48"/>
          <w:szCs w:val="48"/>
        </w:rPr>
      </w:pPr>
    </w:p>
    <w:p w:rsidR="002D0824" w:rsidRDefault="002D0824" w:rsidP="005F1398">
      <w:pPr>
        <w:rPr>
          <w:rFonts w:ascii="Cera PRO" w:hAnsi="Cera PRO" w:cs="Tahoma"/>
          <w:sz w:val="48"/>
          <w:szCs w:val="48"/>
        </w:rPr>
      </w:pPr>
    </w:p>
    <w:p w:rsidR="00A26F49" w:rsidRPr="00C1523A" w:rsidRDefault="00A26F49" w:rsidP="005F1398">
      <w:pPr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sz w:val="48"/>
          <w:szCs w:val="48"/>
        </w:rPr>
        <w:t>You will meet Dot the explorer.</w:t>
      </w:r>
    </w:p>
    <w:p w:rsidR="00A26F49" w:rsidRPr="00C1523A" w:rsidRDefault="00A26F49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A26F49" w:rsidRPr="00C1523A" w:rsidRDefault="002D0824" w:rsidP="00C1523A">
      <w:pPr>
        <w:jc w:val="center"/>
        <w:rPr>
          <w:rFonts w:ascii="Cera PRO" w:hAnsi="Cera PRO" w:cs="Tahoma"/>
          <w:sz w:val="48"/>
          <w:szCs w:val="48"/>
        </w:rPr>
      </w:pPr>
      <w:r>
        <w:rPr>
          <w:rFonts w:ascii="Cera PRO" w:hAnsi="Cera PRO" w:cs="Tahoma"/>
          <w:noProof/>
          <w:sz w:val="48"/>
          <w:szCs w:val="48"/>
          <w:lang w:eastAsia="en-GB"/>
        </w:rPr>
        <w:drawing>
          <wp:inline distT="0" distB="0" distL="0" distR="0">
            <wp:extent cx="7582535" cy="5036185"/>
            <wp:effectExtent l="0" t="0" r="0" b="0"/>
            <wp:docPr id="43" name="Picture 43" descr="K:\AMichelle McGrath\NMM SEND programming\TO DO\2. Visual story\Images\jpeg\d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AMichelle McGrath\NMM SEND programming\TO DO\2. Visual story\Images\jpeg\do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F49" w:rsidRPr="00C1523A" w:rsidRDefault="00A26F49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A26F49" w:rsidRPr="00C1523A" w:rsidRDefault="00A26F49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A26F49" w:rsidRPr="00C1523A" w:rsidRDefault="00A26F49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A26F49" w:rsidRPr="00C1523A" w:rsidRDefault="00A26F49" w:rsidP="005F1398">
      <w:pPr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sz w:val="48"/>
          <w:szCs w:val="48"/>
        </w:rPr>
        <w:t>You can pretend to be an explorer.</w:t>
      </w:r>
    </w:p>
    <w:p w:rsidR="00A26F49" w:rsidRPr="00C1523A" w:rsidRDefault="00A26F49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A26F49" w:rsidRPr="00C1523A" w:rsidRDefault="002D0824" w:rsidP="00C1523A">
      <w:pPr>
        <w:jc w:val="center"/>
        <w:rPr>
          <w:rFonts w:ascii="Cera PRO" w:hAnsi="Cera PRO" w:cs="Tahoma"/>
          <w:sz w:val="48"/>
          <w:szCs w:val="48"/>
        </w:rPr>
      </w:pPr>
      <w:r>
        <w:rPr>
          <w:rFonts w:ascii="Cera PRO" w:hAnsi="Cera PRO" w:cs="Tahoma"/>
          <w:noProof/>
          <w:sz w:val="48"/>
          <w:szCs w:val="48"/>
          <w:lang w:eastAsia="en-GB"/>
        </w:rPr>
        <w:drawing>
          <wp:inline distT="0" distB="0" distL="0" distR="0">
            <wp:extent cx="7639050" cy="5078730"/>
            <wp:effectExtent l="0" t="0" r="0" b="7620"/>
            <wp:docPr id="44" name="Picture 44" descr="K:\AMichelle McGrath\NMM SEND programming\TO DO\2. Visual story\Images\jpeg\Explo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AMichelle McGrath\NMM SEND programming\TO DO\2. Visual story\Images\jpeg\Explor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5AF" w:rsidRPr="00C1523A" w:rsidRDefault="00DE55AF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DE55AF" w:rsidRPr="00C1523A" w:rsidRDefault="00DE55AF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453F84" w:rsidRPr="00C1523A" w:rsidRDefault="00DE55AF" w:rsidP="005F1398">
      <w:pPr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sz w:val="48"/>
          <w:szCs w:val="48"/>
        </w:rPr>
        <w:lastRenderedPageBreak/>
        <w:t>You can</w:t>
      </w:r>
      <w:r w:rsidR="00453F84" w:rsidRPr="00C1523A">
        <w:rPr>
          <w:rFonts w:ascii="Cera PRO" w:hAnsi="Cera PRO" w:cs="Tahoma"/>
          <w:sz w:val="48"/>
          <w:szCs w:val="48"/>
        </w:rPr>
        <w:t xml:space="preserve"> sing:</w:t>
      </w:r>
    </w:p>
    <w:p w:rsidR="00453F84" w:rsidRPr="00C1523A" w:rsidRDefault="00453F84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453F84" w:rsidRPr="00C1523A" w:rsidRDefault="00453F84" w:rsidP="00C1523A">
      <w:pPr>
        <w:jc w:val="center"/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sz w:val="48"/>
          <w:szCs w:val="48"/>
        </w:rPr>
        <w:t>Way Haul Away!</w:t>
      </w:r>
    </w:p>
    <w:p w:rsidR="00453F84" w:rsidRPr="00C1523A" w:rsidRDefault="00453F84" w:rsidP="00C1523A">
      <w:pPr>
        <w:jc w:val="center"/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sz w:val="48"/>
          <w:szCs w:val="48"/>
        </w:rPr>
        <w:t>We’ll haul away together!</w:t>
      </w:r>
    </w:p>
    <w:p w:rsidR="00453F84" w:rsidRPr="00C1523A" w:rsidRDefault="00453F84" w:rsidP="00C1523A">
      <w:pPr>
        <w:jc w:val="center"/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sz w:val="48"/>
          <w:szCs w:val="48"/>
        </w:rPr>
        <w:t>Way haul away!</w:t>
      </w:r>
    </w:p>
    <w:p w:rsidR="00453F84" w:rsidRPr="00C1523A" w:rsidRDefault="00453F84" w:rsidP="00C1523A">
      <w:pPr>
        <w:jc w:val="center"/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sz w:val="48"/>
          <w:szCs w:val="48"/>
        </w:rPr>
        <w:t>We’ll haul away now!</w:t>
      </w:r>
    </w:p>
    <w:p w:rsidR="00DE55AF" w:rsidRPr="00C1523A" w:rsidRDefault="00DE55AF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DE55AF" w:rsidRPr="00C1523A" w:rsidRDefault="00DE55AF" w:rsidP="00C1523A">
      <w:pPr>
        <w:jc w:val="center"/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noProof/>
          <w:sz w:val="48"/>
          <w:szCs w:val="48"/>
          <w:lang w:eastAsia="en-GB"/>
        </w:rPr>
        <w:drawing>
          <wp:inline distT="0" distB="0" distL="0" distR="0" wp14:anchorId="2068EE48" wp14:editId="7489F19B">
            <wp:extent cx="3189767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ing pec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252" cy="274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F84" w:rsidRPr="00C1523A" w:rsidRDefault="00453F84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453F84" w:rsidRPr="00C1523A" w:rsidRDefault="00DE55AF" w:rsidP="005F1398">
      <w:pPr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sz w:val="48"/>
          <w:szCs w:val="48"/>
        </w:rPr>
        <w:lastRenderedPageBreak/>
        <w:t>We will go to the Great Map.</w:t>
      </w:r>
    </w:p>
    <w:p w:rsidR="002F2FF7" w:rsidRPr="00C1523A" w:rsidRDefault="002F2FF7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DE55AF" w:rsidRPr="00C1523A" w:rsidRDefault="002D0824" w:rsidP="00C1523A">
      <w:pPr>
        <w:jc w:val="center"/>
        <w:rPr>
          <w:rFonts w:ascii="Cera PRO" w:hAnsi="Cera PRO" w:cs="Tahoma"/>
          <w:sz w:val="48"/>
          <w:szCs w:val="48"/>
        </w:rPr>
      </w:pPr>
      <w:r>
        <w:rPr>
          <w:rFonts w:ascii="Cera PRO" w:hAnsi="Cera PRO" w:cs="Tahoma"/>
          <w:noProof/>
          <w:sz w:val="48"/>
          <w:szCs w:val="48"/>
          <w:lang w:eastAsia="en-GB"/>
        </w:rPr>
        <w:drawing>
          <wp:inline distT="0" distB="0" distL="0" distR="0">
            <wp:extent cx="7596505" cy="5669280"/>
            <wp:effectExtent l="0" t="0" r="4445" b="7620"/>
            <wp:docPr id="45" name="Picture 45" descr="K:\AMichelle McGrath\NMM SEND programming\TO DO\2. Visual story\Images\jpeg\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AMichelle McGrath\NMM SEND programming\TO DO\2. Visual story\Images\jpeg\Map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F84" w:rsidRPr="00C1523A" w:rsidRDefault="00453F84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DE55AF" w:rsidRPr="00C1523A" w:rsidRDefault="002F2FF7" w:rsidP="005F1398">
      <w:pPr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sz w:val="48"/>
          <w:szCs w:val="48"/>
        </w:rPr>
        <w:lastRenderedPageBreak/>
        <w:t>You can take a lift or you can walk up the stairs.</w:t>
      </w:r>
    </w:p>
    <w:p w:rsidR="00CD2510" w:rsidRPr="00C1523A" w:rsidRDefault="00CD2510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DE55AF" w:rsidRPr="00C1523A" w:rsidRDefault="00DE55AF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A26F49" w:rsidRPr="00C1523A" w:rsidRDefault="00A26F49" w:rsidP="00C1523A">
      <w:pPr>
        <w:jc w:val="center"/>
        <w:rPr>
          <w:rFonts w:ascii="Cera PRO" w:hAnsi="Cera PRO" w:cs="Tahoma"/>
          <w:b/>
          <w:i/>
          <w:sz w:val="48"/>
          <w:szCs w:val="48"/>
        </w:rPr>
      </w:pPr>
    </w:p>
    <w:p w:rsidR="002F2FF7" w:rsidRPr="00C1523A" w:rsidRDefault="002F2FF7" w:rsidP="00C1523A">
      <w:pPr>
        <w:jc w:val="center"/>
        <w:rPr>
          <w:rFonts w:ascii="Cera PRO" w:hAnsi="Cera PRO" w:cs="Tahoma"/>
          <w:b/>
          <w:i/>
          <w:sz w:val="48"/>
          <w:szCs w:val="48"/>
        </w:rPr>
      </w:pPr>
    </w:p>
    <w:p w:rsidR="002F2FF7" w:rsidRPr="00C1523A" w:rsidRDefault="005F1398" w:rsidP="00C1523A">
      <w:pPr>
        <w:jc w:val="center"/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noProof/>
          <w:sz w:val="48"/>
          <w:szCs w:val="48"/>
          <w:lang w:eastAsia="en-GB"/>
        </w:rPr>
        <w:drawing>
          <wp:anchor distT="0" distB="0" distL="114300" distR="114300" simplePos="0" relativeHeight="251669504" behindDoc="1" locked="0" layoutInCell="1" allowOverlap="1" wp14:anchorId="04C6A5A7" wp14:editId="53CDB0B0">
            <wp:simplePos x="0" y="0"/>
            <wp:positionH relativeFrom="column">
              <wp:posOffset>3278505</wp:posOffset>
            </wp:positionH>
            <wp:positionV relativeFrom="paragraph">
              <wp:posOffset>112395</wp:posOffset>
            </wp:positionV>
            <wp:extent cx="5995670" cy="3590925"/>
            <wp:effectExtent l="2222" t="0" r="7303" b="7302"/>
            <wp:wrapTight wrapText="bothSides">
              <wp:wrapPolygon edited="0">
                <wp:start x="8" y="21613"/>
                <wp:lineTo x="21558" y="21613"/>
                <wp:lineTo x="21558" y="71"/>
                <wp:lineTo x="8" y="71"/>
                <wp:lineTo x="8" y="21613"/>
              </wp:wrapPolygon>
            </wp:wrapTight>
            <wp:docPr id="23" name="Picture 23" descr="K:\AMichelle McGrath\NMM SEND programming\TO DO\2. Visual story\Images\IMG_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AMichelle McGrath\NMM SEND programming\TO DO\2. Visual story\Images\IMG_1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910"/>
                    <a:stretch/>
                  </pic:blipFill>
                  <pic:spPr bwMode="auto">
                    <a:xfrm rot="5400000">
                      <a:off x="0" y="0"/>
                      <a:ext cx="599567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23A">
        <w:rPr>
          <w:rFonts w:ascii="Cera PRO" w:hAnsi="Cera PRO" w:cs="Tahoma"/>
          <w:b/>
          <w:i/>
          <w:noProof/>
          <w:sz w:val="48"/>
          <w:szCs w:val="48"/>
          <w:lang w:eastAsia="en-GB"/>
        </w:rPr>
        <w:drawing>
          <wp:anchor distT="0" distB="0" distL="114300" distR="114300" simplePos="0" relativeHeight="251664384" behindDoc="1" locked="0" layoutInCell="1" allowOverlap="1" wp14:anchorId="1E6DC85B" wp14:editId="74ABFAEF">
            <wp:simplePos x="0" y="0"/>
            <wp:positionH relativeFrom="column">
              <wp:posOffset>-881380</wp:posOffset>
            </wp:positionH>
            <wp:positionV relativeFrom="paragraph">
              <wp:posOffset>33655</wp:posOffset>
            </wp:positionV>
            <wp:extent cx="5987415" cy="3736340"/>
            <wp:effectExtent l="1588" t="0" r="0" b="0"/>
            <wp:wrapTight wrapText="bothSides">
              <wp:wrapPolygon edited="0">
                <wp:start x="6" y="21609"/>
                <wp:lineTo x="21516" y="21609"/>
                <wp:lineTo x="21516" y="134"/>
                <wp:lineTo x="6" y="134"/>
                <wp:lineTo x="6" y="21609"/>
              </wp:wrapPolygon>
            </wp:wrapTight>
            <wp:docPr id="24" name="Picture 24" descr="K:\AMichelle McGrath\NMM SEND programming\TO DO\2. Visual story\Images\IMG_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Michelle McGrath\NMM SEND programming\TO DO\2. Visual story\Images\IMG_1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5987415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2D0824" w:rsidRDefault="002D0824" w:rsidP="005F1398">
      <w:pPr>
        <w:rPr>
          <w:rFonts w:ascii="Cera PRO" w:hAnsi="Cera PRO" w:cs="Tahoma"/>
          <w:sz w:val="48"/>
          <w:szCs w:val="48"/>
        </w:rPr>
      </w:pPr>
    </w:p>
    <w:p w:rsidR="002F2FF7" w:rsidRPr="00C1523A" w:rsidRDefault="002F2FF7" w:rsidP="005F1398">
      <w:pPr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sz w:val="48"/>
          <w:szCs w:val="48"/>
        </w:rPr>
        <w:lastRenderedPageBreak/>
        <w:t>You will experience being on a ship.</w:t>
      </w:r>
    </w:p>
    <w:p w:rsidR="00B82034" w:rsidRPr="00C1523A" w:rsidRDefault="00B82034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2F2FF7" w:rsidRPr="00C1523A" w:rsidRDefault="002D0824" w:rsidP="00C1523A">
      <w:pPr>
        <w:jc w:val="center"/>
        <w:rPr>
          <w:rFonts w:ascii="Cera PRO" w:hAnsi="Cera PRO" w:cs="Tahoma"/>
          <w:sz w:val="48"/>
          <w:szCs w:val="48"/>
        </w:rPr>
      </w:pPr>
      <w:r>
        <w:rPr>
          <w:rFonts w:ascii="Cera PRO" w:hAnsi="Cera PRO" w:cs="Tahoma"/>
          <w:noProof/>
          <w:sz w:val="48"/>
          <w:szCs w:val="48"/>
          <w:lang w:eastAsia="en-GB"/>
        </w:rPr>
        <w:drawing>
          <wp:inline distT="0" distB="0" distL="0" distR="0">
            <wp:extent cx="8862695" cy="5894070"/>
            <wp:effectExtent l="0" t="0" r="0" b="0"/>
            <wp:docPr id="46" name="Picture 46" descr="K:\AMichelle McGrath\NMM SEND programming\TO DO\2. Visual story\Images\jpeg\s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AMichelle McGrath\NMM SEND programming\TO DO\2. Visual story\Images\jpeg\ship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695" cy="589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FF7" w:rsidRPr="00C1523A" w:rsidRDefault="002F2FF7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2F2FF7" w:rsidRPr="00C1523A" w:rsidRDefault="002D0824" w:rsidP="005F1398">
      <w:pPr>
        <w:rPr>
          <w:rFonts w:ascii="Cera PRO" w:hAnsi="Cera PRO" w:cs="Tahoma"/>
          <w:sz w:val="48"/>
          <w:szCs w:val="48"/>
        </w:rPr>
      </w:pPr>
      <w:r>
        <w:rPr>
          <w:rFonts w:ascii="Cera PRO" w:hAnsi="Cera PRO" w:cs="Tahoma"/>
          <w:noProof/>
          <w:sz w:val="48"/>
          <w:szCs w:val="48"/>
          <w:lang w:eastAsia="en-GB"/>
        </w:rPr>
        <w:drawing>
          <wp:anchor distT="0" distB="0" distL="114300" distR="114300" simplePos="0" relativeHeight="251684864" behindDoc="1" locked="0" layoutInCell="1" allowOverlap="1" wp14:anchorId="37C4D213" wp14:editId="14BBE764">
            <wp:simplePos x="0" y="0"/>
            <wp:positionH relativeFrom="column">
              <wp:posOffset>280670</wp:posOffset>
            </wp:positionH>
            <wp:positionV relativeFrom="paragraph">
              <wp:posOffset>645795</wp:posOffset>
            </wp:positionV>
            <wp:extent cx="8173085" cy="5444490"/>
            <wp:effectExtent l="0" t="0" r="0" b="3810"/>
            <wp:wrapTight wrapText="bothSides">
              <wp:wrapPolygon edited="0">
                <wp:start x="0" y="0"/>
                <wp:lineTo x="0" y="21540"/>
                <wp:lineTo x="21548" y="21540"/>
                <wp:lineTo x="21548" y="0"/>
                <wp:lineTo x="0" y="0"/>
              </wp:wrapPolygon>
            </wp:wrapTight>
            <wp:docPr id="47" name="Picture 47" descr="K:\AMichelle McGrath\NMM SEND programming\TO DO\2. Visual story\Images\jpeg\tra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AMichelle McGrath\NMM SEND programming\TO DO\2. Visual story\Images\jpeg\trave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085" cy="54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9BA" w:rsidRPr="00C1523A">
        <w:rPr>
          <w:rFonts w:ascii="Cera PRO" w:hAnsi="Cera PRO" w:cs="Tahoma"/>
          <w:sz w:val="48"/>
          <w:szCs w:val="48"/>
        </w:rPr>
        <w:t>We</w:t>
      </w:r>
      <w:r w:rsidR="002F2FF7" w:rsidRPr="00C1523A">
        <w:rPr>
          <w:rFonts w:ascii="Cera PRO" w:hAnsi="Cera PRO" w:cs="Tahoma"/>
          <w:sz w:val="48"/>
          <w:szCs w:val="48"/>
        </w:rPr>
        <w:t xml:space="preserve"> will travel around the map.</w:t>
      </w:r>
    </w:p>
    <w:p w:rsidR="002F2FF7" w:rsidRPr="00C1523A" w:rsidRDefault="002F2FF7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B82034" w:rsidRPr="00C1523A" w:rsidRDefault="00B82034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DE55AF" w:rsidRPr="00C1523A" w:rsidRDefault="00DE55AF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B82034" w:rsidRPr="00C1523A" w:rsidRDefault="00B82034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A26F49" w:rsidRDefault="00A26F49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Pr="00C1523A" w:rsidRDefault="005F1398" w:rsidP="005F1398">
      <w:pPr>
        <w:jc w:val="center"/>
        <w:rPr>
          <w:rFonts w:ascii="Cera PRO" w:hAnsi="Cera PRO" w:cs="Tahoma"/>
          <w:sz w:val="48"/>
          <w:szCs w:val="48"/>
        </w:rPr>
      </w:pPr>
    </w:p>
    <w:p w:rsidR="005F1398" w:rsidRPr="00C1523A" w:rsidRDefault="005F1398" w:rsidP="005F1398">
      <w:pPr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sz w:val="48"/>
          <w:szCs w:val="48"/>
        </w:rPr>
        <w:t>You can touch, smell and look at objects.</w:t>
      </w:r>
    </w:p>
    <w:p w:rsidR="005F1398" w:rsidRPr="00C1523A" w:rsidRDefault="005F1398" w:rsidP="00C1523A">
      <w:pPr>
        <w:jc w:val="center"/>
        <w:rPr>
          <w:rFonts w:ascii="Cera PRO" w:hAnsi="Cera PRO" w:cs="Tahoma"/>
          <w:b/>
          <w:i/>
          <w:sz w:val="48"/>
          <w:szCs w:val="48"/>
        </w:rPr>
      </w:pPr>
    </w:p>
    <w:p w:rsidR="00A42873" w:rsidRPr="00C1523A" w:rsidRDefault="002D0824" w:rsidP="00C1523A">
      <w:pPr>
        <w:jc w:val="center"/>
        <w:rPr>
          <w:rFonts w:ascii="Cera PRO" w:hAnsi="Cera PRO" w:cs="Tahoma"/>
          <w:sz w:val="48"/>
          <w:szCs w:val="48"/>
        </w:rPr>
      </w:pPr>
      <w:r>
        <w:rPr>
          <w:rFonts w:ascii="Cera PRO" w:hAnsi="Cera PRO" w:cs="Tahoma"/>
          <w:noProof/>
          <w:sz w:val="48"/>
          <w:szCs w:val="48"/>
          <w:lang w:eastAsia="en-GB"/>
        </w:rPr>
        <w:drawing>
          <wp:inline distT="0" distB="0" distL="0" distR="0">
            <wp:extent cx="5275580" cy="3502660"/>
            <wp:effectExtent l="0" t="0" r="1270" b="2540"/>
            <wp:docPr id="48" name="Picture 48" descr="K:\AMichelle McGrath\NMM SEND programming\TO DO\2. Visual story\Images\jpeg\obj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AMichelle McGrath\NMM SEND programming\TO DO\2. Visual story\Images\jpeg\object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034" w:rsidRPr="00C1523A" w:rsidRDefault="00B82034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A42873" w:rsidRPr="00C1523A" w:rsidRDefault="003819BA" w:rsidP="00C1523A">
      <w:pPr>
        <w:jc w:val="center"/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noProof/>
          <w:sz w:val="48"/>
          <w:szCs w:val="48"/>
          <w:lang w:eastAsia="en-GB"/>
        </w:rPr>
        <w:drawing>
          <wp:inline distT="0" distB="0" distL="0" distR="0" wp14:anchorId="66525FA0" wp14:editId="012B608F">
            <wp:extent cx="1438275" cy="1228725"/>
            <wp:effectExtent l="0" t="0" r="9525" b="9525"/>
            <wp:docPr id="29" name="Picture 29" descr="K:\AMichelle McGrath\NMM SEND programming\TO DO\2. Visual story\Images\images for story\touch pe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AMichelle McGrath\NMM SEND programming\TO DO\2. Visual story\Images\images for story\touch pecs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23A">
        <w:rPr>
          <w:rFonts w:ascii="Cera PRO" w:hAnsi="Cera PRO" w:cs="Tahoma"/>
          <w:noProof/>
          <w:sz w:val="48"/>
          <w:szCs w:val="48"/>
          <w:lang w:eastAsia="en-GB"/>
        </w:rPr>
        <w:drawing>
          <wp:inline distT="0" distB="0" distL="0" distR="0" wp14:anchorId="782402D8" wp14:editId="188E21D1">
            <wp:extent cx="1438275" cy="1238250"/>
            <wp:effectExtent l="0" t="0" r="9525" b="0"/>
            <wp:docPr id="28" name="Picture 28" descr="K:\AMichelle McGrath\NMM SEND programming\TO DO\2. Visual story\Images\images for story\save as pe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AMichelle McGrath\NMM SEND programming\TO DO\2. Visual story\Images\images for story\save as pecs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23A">
        <w:rPr>
          <w:rFonts w:ascii="Cera PRO" w:hAnsi="Cera PRO" w:cs="Tahoma"/>
          <w:noProof/>
          <w:sz w:val="48"/>
          <w:szCs w:val="48"/>
          <w:lang w:eastAsia="en-GB"/>
        </w:rPr>
        <w:drawing>
          <wp:inline distT="0" distB="0" distL="0" distR="0" wp14:anchorId="1FB40BD8" wp14:editId="59372ACB">
            <wp:extent cx="1438275" cy="1238250"/>
            <wp:effectExtent l="0" t="0" r="9525" b="0"/>
            <wp:docPr id="30" name="Picture 30" descr="K:\AMichelle McGrath\NMM SEND programming\TO DO\2. Visual story\Images\images for story\look at pe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AMichelle McGrath\NMM SEND programming\TO DO\2. Visual story\Images\images for story\look at pecs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9BA" w:rsidRPr="00C1523A" w:rsidRDefault="003819BA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3819BA" w:rsidRDefault="002D0824" w:rsidP="00C1523A">
      <w:pPr>
        <w:jc w:val="center"/>
        <w:rPr>
          <w:rFonts w:ascii="Cera PRO" w:hAnsi="Cera PRO" w:cs="Tahoma"/>
          <w:sz w:val="48"/>
          <w:szCs w:val="48"/>
        </w:rPr>
      </w:pPr>
      <w:r>
        <w:rPr>
          <w:rFonts w:ascii="Cera PRO" w:hAnsi="Cera PRO" w:cs="Tahoma"/>
          <w:noProof/>
          <w:sz w:val="48"/>
          <w:szCs w:val="48"/>
          <w:lang w:eastAsia="en-GB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579120</wp:posOffset>
            </wp:positionV>
            <wp:extent cx="8863330" cy="5899785"/>
            <wp:effectExtent l="0" t="0" r="0" b="5715"/>
            <wp:wrapTight wrapText="bothSides">
              <wp:wrapPolygon edited="0">
                <wp:start x="0" y="0"/>
                <wp:lineTo x="0" y="21551"/>
                <wp:lineTo x="21541" y="21551"/>
                <wp:lineTo x="21541" y="0"/>
                <wp:lineTo x="0" y="0"/>
              </wp:wrapPolygon>
            </wp:wrapTight>
            <wp:docPr id="49" name="Picture 49" descr="K:\AMichelle McGrath\NMM SEND programming\TO DO\2. Visual story\Images\jpeg\to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AMichelle McGrath\NMM SEND programming\TO DO\2. Visual story\Images\jpeg\touch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89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824" w:rsidRDefault="002D0824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2D0824" w:rsidRDefault="002D0824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453F84" w:rsidRPr="00C1523A" w:rsidRDefault="00453F84" w:rsidP="005F1398">
      <w:pPr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sz w:val="48"/>
          <w:szCs w:val="48"/>
        </w:rPr>
        <w:t>You can choose objects to put in the suitcase.</w:t>
      </w:r>
    </w:p>
    <w:p w:rsidR="003819BA" w:rsidRPr="00C1523A" w:rsidRDefault="003819BA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3819BA" w:rsidRPr="00C1523A" w:rsidRDefault="002D0824" w:rsidP="00C1523A">
      <w:pPr>
        <w:jc w:val="center"/>
        <w:rPr>
          <w:rFonts w:ascii="Cera PRO" w:hAnsi="Cera PRO" w:cs="Tahoma"/>
          <w:sz w:val="48"/>
          <w:szCs w:val="48"/>
        </w:rPr>
      </w:pPr>
      <w:r>
        <w:rPr>
          <w:rFonts w:ascii="Cera PRO" w:hAnsi="Cera PRO" w:cs="Tahoma"/>
          <w:noProof/>
          <w:sz w:val="48"/>
          <w:szCs w:val="48"/>
          <w:lang w:eastAsia="en-GB"/>
        </w:rPr>
        <w:drawing>
          <wp:inline distT="0" distB="0" distL="0" distR="0">
            <wp:extent cx="8229600" cy="5472430"/>
            <wp:effectExtent l="0" t="0" r="0" b="0"/>
            <wp:docPr id="50" name="Picture 50" descr="K:\AMichelle McGrath\NMM SEND programming\TO DO\2. Visual story\Images\jpeg\suitc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AMichelle McGrath\NMM SEND programming\TO DO\2. Visual story\Images\jpeg\suitcas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7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F84" w:rsidRPr="00C1523A" w:rsidRDefault="00453F84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DE55AF" w:rsidRPr="00C1523A" w:rsidRDefault="00DE55AF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453F84" w:rsidRPr="00C1523A" w:rsidRDefault="00453F84" w:rsidP="005F1398">
      <w:pPr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sz w:val="48"/>
          <w:szCs w:val="48"/>
        </w:rPr>
        <w:t xml:space="preserve">You will </w:t>
      </w:r>
      <w:r w:rsidR="007E200A">
        <w:rPr>
          <w:rFonts w:ascii="Cera PRO" w:hAnsi="Cera PRO" w:cs="Tahoma"/>
          <w:sz w:val="48"/>
          <w:szCs w:val="48"/>
        </w:rPr>
        <w:t>return to the B</w:t>
      </w:r>
      <w:r w:rsidRPr="00C1523A">
        <w:rPr>
          <w:rFonts w:ascii="Cera PRO" w:hAnsi="Cera PRO" w:cs="Tahoma"/>
          <w:sz w:val="48"/>
          <w:szCs w:val="48"/>
        </w:rPr>
        <w:t>riefing space.</w:t>
      </w:r>
    </w:p>
    <w:p w:rsidR="00453F84" w:rsidRPr="00C1523A" w:rsidRDefault="002D0824" w:rsidP="00C1523A">
      <w:pPr>
        <w:jc w:val="center"/>
        <w:rPr>
          <w:rFonts w:ascii="Cera PRO" w:hAnsi="Cera PRO" w:cs="Tahoma"/>
          <w:sz w:val="48"/>
          <w:szCs w:val="48"/>
        </w:rPr>
      </w:pPr>
      <w:r>
        <w:rPr>
          <w:rFonts w:ascii="Cera PRO" w:hAnsi="Cera PRO" w:cs="Tahoma"/>
          <w:noProof/>
          <w:sz w:val="48"/>
          <w:szCs w:val="48"/>
          <w:lang w:eastAsia="en-GB"/>
        </w:rPr>
        <w:drawing>
          <wp:anchor distT="0" distB="0" distL="114300" distR="114300" simplePos="0" relativeHeight="251686912" behindDoc="1" locked="0" layoutInCell="1" allowOverlap="1" wp14:anchorId="0A21DA75" wp14:editId="4FC671A7">
            <wp:simplePos x="0" y="0"/>
            <wp:positionH relativeFrom="column">
              <wp:posOffset>688340</wp:posOffset>
            </wp:positionH>
            <wp:positionV relativeFrom="paragraph">
              <wp:posOffset>360680</wp:posOffset>
            </wp:positionV>
            <wp:extent cx="7638415" cy="5683885"/>
            <wp:effectExtent l="0" t="0" r="635" b="0"/>
            <wp:wrapTight wrapText="bothSides">
              <wp:wrapPolygon edited="0">
                <wp:start x="0" y="0"/>
                <wp:lineTo x="0" y="21501"/>
                <wp:lineTo x="21548" y="21501"/>
                <wp:lineTo x="21548" y="0"/>
                <wp:lineTo x="0" y="0"/>
              </wp:wrapPolygon>
            </wp:wrapTight>
            <wp:docPr id="52" name="Picture 52" descr="K:\AMichelle McGrath\NMM SEND programming\TO DO\2. Visual story\Images\jpeg\Brief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AMichelle McGrath\NMM SEND programming\TO DO\2. Visual story\Images\jpeg\Briefi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415" cy="568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9BA" w:rsidRPr="00C1523A" w:rsidRDefault="003819BA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2D0824" w:rsidRDefault="002D0824" w:rsidP="005F1398">
      <w:pPr>
        <w:rPr>
          <w:rFonts w:ascii="Cera PRO" w:hAnsi="Cera PRO" w:cs="Tahoma"/>
          <w:sz w:val="48"/>
          <w:szCs w:val="48"/>
        </w:rPr>
      </w:pPr>
    </w:p>
    <w:p w:rsidR="002D0824" w:rsidRDefault="002D0824" w:rsidP="005F1398">
      <w:pPr>
        <w:rPr>
          <w:rFonts w:ascii="Cera PRO" w:hAnsi="Cera PRO" w:cs="Tahoma"/>
          <w:sz w:val="48"/>
          <w:szCs w:val="48"/>
        </w:rPr>
      </w:pPr>
    </w:p>
    <w:p w:rsidR="003819BA" w:rsidRPr="00C1523A" w:rsidRDefault="003819BA" w:rsidP="005F1398">
      <w:pPr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sz w:val="48"/>
          <w:szCs w:val="48"/>
        </w:rPr>
        <w:lastRenderedPageBreak/>
        <w:t>Someone will pretend to be the Museum Director.</w:t>
      </w:r>
    </w:p>
    <w:p w:rsidR="003819BA" w:rsidRPr="00C1523A" w:rsidRDefault="003819BA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3819BA" w:rsidRPr="00C1523A" w:rsidRDefault="002D0824" w:rsidP="00C1523A">
      <w:pPr>
        <w:jc w:val="center"/>
        <w:rPr>
          <w:rFonts w:ascii="Cera PRO" w:hAnsi="Cera PRO" w:cs="Tahoma"/>
          <w:sz w:val="48"/>
          <w:szCs w:val="48"/>
        </w:rPr>
      </w:pPr>
      <w:r>
        <w:rPr>
          <w:rFonts w:ascii="Cera PRO" w:hAnsi="Cera PRO" w:cs="Tahoma"/>
          <w:noProof/>
          <w:sz w:val="48"/>
          <w:szCs w:val="48"/>
          <w:lang w:eastAsia="en-GB"/>
        </w:rPr>
        <w:drawing>
          <wp:inline distT="0" distB="0" distL="0" distR="0">
            <wp:extent cx="8341995" cy="5556885"/>
            <wp:effectExtent l="0" t="0" r="1905" b="5715"/>
            <wp:docPr id="53" name="Picture 53" descr="K:\AMichelle McGrath\NMM SEND programming\TO DO\2. Visual story\Images\jpeg\dir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AMichelle McGrath\NMM SEND programming\TO DO\2. Visual story\Images\jpeg\director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995" cy="555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9BA" w:rsidRPr="00C1523A" w:rsidRDefault="003819BA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7E200A" w:rsidRDefault="007E200A" w:rsidP="005F1398">
      <w:pPr>
        <w:rPr>
          <w:rFonts w:ascii="Cera PRO" w:hAnsi="Cera PRO" w:cs="Tahoma"/>
          <w:sz w:val="48"/>
          <w:szCs w:val="48"/>
        </w:rPr>
      </w:pPr>
    </w:p>
    <w:p w:rsidR="003819BA" w:rsidRPr="00C1523A" w:rsidRDefault="003819BA" w:rsidP="005F1398">
      <w:pPr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sz w:val="48"/>
          <w:szCs w:val="48"/>
        </w:rPr>
        <w:lastRenderedPageBreak/>
        <w:t>You can show the museum director what you found.</w:t>
      </w:r>
    </w:p>
    <w:p w:rsidR="003819BA" w:rsidRPr="00C1523A" w:rsidRDefault="003819BA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3819BA" w:rsidRPr="00C1523A" w:rsidRDefault="002D0824" w:rsidP="00C1523A">
      <w:pPr>
        <w:jc w:val="center"/>
        <w:rPr>
          <w:rFonts w:ascii="Cera PRO" w:hAnsi="Cera PRO" w:cs="Tahoma"/>
          <w:sz w:val="48"/>
          <w:szCs w:val="48"/>
        </w:rPr>
      </w:pPr>
      <w:r>
        <w:rPr>
          <w:rFonts w:ascii="Cera PRO" w:hAnsi="Cera PRO" w:cs="Tahoma"/>
          <w:noProof/>
          <w:sz w:val="48"/>
          <w:szCs w:val="48"/>
          <w:lang w:eastAsia="en-GB"/>
        </w:rPr>
        <w:drawing>
          <wp:inline distT="0" distB="0" distL="0" distR="0">
            <wp:extent cx="8863330" cy="5895551"/>
            <wp:effectExtent l="0" t="0" r="0" b="0"/>
            <wp:docPr id="54" name="Picture 54" descr="K:\AMichelle McGrath\NMM SEND programming\TO DO\2. Visual story\Images\jpeg\f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AMichelle McGrath\NMM SEND programming\TO DO\2. Visual story\Images\jpeg\found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89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873" w:rsidRPr="00C1523A" w:rsidRDefault="00A42873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453F84" w:rsidRPr="00C1523A" w:rsidRDefault="00453F84" w:rsidP="005F1398">
      <w:pPr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sz w:val="48"/>
          <w:szCs w:val="48"/>
        </w:rPr>
        <w:lastRenderedPageBreak/>
        <w:t>You will have lunch.</w:t>
      </w:r>
    </w:p>
    <w:p w:rsidR="00453F84" w:rsidRPr="00C1523A" w:rsidRDefault="005F1398" w:rsidP="00C1523A">
      <w:pPr>
        <w:jc w:val="center"/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noProof/>
          <w:sz w:val="48"/>
          <w:szCs w:val="48"/>
          <w:lang w:eastAsia="en-GB"/>
        </w:rPr>
        <w:drawing>
          <wp:anchor distT="0" distB="0" distL="114300" distR="114300" simplePos="0" relativeHeight="251674624" behindDoc="1" locked="0" layoutInCell="1" allowOverlap="1" wp14:anchorId="599CA78E" wp14:editId="69D4E30D">
            <wp:simplePos x="0" y="0"/>
            <wp:positionH relativeFrom="column">
              <wp:posOffset>3788410</wp:posOffset>
            </wp:positionH>
            <wp:positionV relativeFrom="paragraph">
              <wp:posOffset>200660</wp:posOffset>
            </wp:positionV>
            <wp:extent cx="4728210" cy="5948680"/>
            <wp:effectExtent l="0" t="635" r="0" b="0"/>
            <wp:wrapTight wrapText="bothSides">
              <wp:wrapPolygon edited="0">
                <wp:start x="-3" y="21598"/>
                <wp:lineTo x="21493" y="21598"/>
                <wp:lineTo x="21493" y="85"/>
                <wp:lineTo x="-3" y="85"/>
                <wp:lineTo x="-3" y="21598"/>
              </wp:wrapPolygon>
            </wp:wrapTight>
            <wp:docPr id="35" name="Picture 35" descr="K:\AMichelle McGrath\NMM SEND programming\TO DO\2. Visual story\Images\IMG_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AMichelle McGrath\NMM SEND programming\TO DO\2. Visual story\Images\IMG_1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728210" cy="594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F84" w:rsidRPr="00C1523A" w:rsidRDefault="00453F84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3819BA" w:rsidRPr="00C1523A" w:rsidRDefault="003819BA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b/>
          <w:i/>
          <w:noProof/>
          <w:sz w:val="48"/>
          <w:szCs w:val="48"/>
          <w:lang w:eastAsia="en-GB"/>
        </w:rPr>
        <w:drawing>
          <wp:anchor distT="0" distB="0" distL="114300" distR="114300" simplePos="0" relativeHeight="251675648" behindDoc="1" locked="0" layoutInCell="1" allowOverlap="1" wp14:anchorId="25362FA9" wp14:editId="2ACF3D8A">
            <wp:simplePos x="0" y="0"/>
            <wp:positionH relativeFrom="column">
              <wp:posOffset>-731520</wp:posOffset>
            </wp:positionH>
            <wp:positionV relativeFrom="paragraph">
              <wp:posOffset>675005</wp:posOffset>
            </wp:positionV>
            <wp:extent cx="3900170" cy="3277235"/>
            <wp:effectExtent l="0" t="0" r="5080" b="0"/>
            <wp:wrapTight wrapText="bothSides">
              <wp:wrapPolygon edited="0">
                <wp:start x="0" y="0"/>
                <wp:lineTo x="0" y="21470"/>
                <wp:lineTo x="21523" y="21470"/>
                <wp:lineTo x="21523" y="0"/>
                <wp:lineTo x="0" y="0"/>
              </wp:wrapPolygon>
            </wp:wrapTight>
            <wp:docPr id="6" name="Picture 6" descr="K:\AMichelle McGrath\NMM SEND programming\TO DO\2. Visual story\Images\images for story\lunch pe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Michelle McGrath\NMM SEND programming\TO DO\2. Visual story\Images\images for story\lunch pecs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7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453F84" w:rsidRPr="00C1523A" w:rsidRDefault="00DE55AF" w:rsidP="005F1398">
      <w:pPr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sz w:val="48"/>
          <w:szCs w:val="48"/>
        </w:rPr>
        <w:lastRenderedPageBreak/>
        <w:t>You can go to the toilet or use our changing space.</w:t>
      </w:r>
    </w:p>
    <w:p w:rsidR="00453F84" w:rsidRPr="00C1523A" w:rsidRDefault="005F1398" w:rsidP="00C1523A">
      <w:pPr>
        <w:jc w:val="center"/>
        <w:rPr>
          <w:rFonts w:ascii="Cera PRO" w:hAnsi="Cera PRO" w:cs="Tahoma"/>
          <w:b/>
          <w:i/>
          <w:sz w:val="48"/>
          <w:szCs w:val="48"/>
        </w:rPr>
      </w:pPr>
      <w:r w:rsidRPr="00C1523A">
        <w:rPr>
          <w:rFonts w:ascii="Cera PRO" w:hAnsi="Cera PRO" w:cs="Tahoma"/>
          <w:noProof/>
          <w:sz w:val="48"/>
          <w:szCs w:val="48"/>
          <w:lang w:eastAsia="en-GB"/>
        </w:rPr>
        <w:drawing>
          <wp:anchor distT="0" distB="0" distL="114300" distR="114300" simplePos="0" relativeHeight="251672576" behindDoc="1" locked="0" layoutInCell="1" allowOverlap="1" wp14:anchorId="3D756BC1" wp14:editId="5CB3A134">
            <wp:simplePos x="0" y="0"/>
            <wp:positionH relativeFrom="column">
              <wp:posOffset>3277235</wp:posOffset>
            </wp:positionH>
            <wp:positionV relativeFrom="paragraph">
              <wp:posOffset>110490</wp:posOffset>
            </wp:positionV>
            <wp:extent cx="5594350" cy="6505575"/>
            <wp:effectExtent l="1587" t="0" r="7938" b="7937"/>
            <wp:wrapTight wrapText="bothSides">
              <wp:wrapPolygon edited="0">
                <wp:start x="6" y="21605"/>
                <wp:lineTo x="21557" y="21605"/>
                <wp:lineTo x="21557" y="37"/>
                <wp:lineTo x="6" y="37"/>
                <wp:lineTo x="6" y="21605"/>
              </wp:wrapPolygon>
            </wp:wrapTight>
            <wp:docPr id="36" name="Picture 36" descr="K:\AMichelle McGrath\NMM SEND programming\TO DO\2. Visual story\Images\IMG_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AMichelle McGrath\NMM SEND programming\TO DO\2. Visual story\Images\IMG_1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7"/>
                    <a:stretch/>
                  </pic:blipFill>
                  <pic:spPr bwMode="auto">
                    <a:xfrm rot="5400000">
                      <a:off x="0" y="0"/>
                      <a:ext cx="559435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F84" w:rsidRPr="00C1523A" w:rsidRDefault="00453F84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A42873" w:rsidRPr="00C1523A" w:rsidRDefault="00A42873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b/>
          <w:i/>
          <w:noProof/>
          <w:sz w:val="48"/>
          <w:szCs w:val="48"/>
          <w:lang w:eastAsia="en-GB"/>
        </w:rPr>
        <w:drawing>
          <wp:anchor distT="0" distB="0" distL="114300" distR="114300" simplePos="0" relativeHeight="251673600" behindDoc="1" locked="0" layoutInCell="1" allowOverlap="1" wp14:anchorId="4B672C8E" wp14:editId="502512A2">
            <wp:simplePos x="0" y="0"/>
            <wp:positionH relativeFrom="column">
              <wp:posOffset>-436245</wp:posOffset>
            </wp:positionH>
            <wp:positionV relativeFrom="paragraph">
              <wp:posOffset>95250</wp:posOffset>
            </wp:positionV>
            <wp:extent cx="3254375" cy="2799080"/>
            <wp:effectExtent l="0" t="0" r="3175" b="1270"/>
            <wp:wrapTight wrapText="bothSides">
              <wp:wrapPolygon edited="0">
                <wp:start x="0" y="0"/>
                <wp:lineTo x="0" y="21463"/>
                <wp:lineTo x="21495" y="21463"/>
                <wp:lineTo x="21495" y="0"/>
                <wp:lineTo x="0" y="0"/>
              </wp:wrapPolygon>
            </wp:wrapTight>
            <wp:docPr id="8" name="Picture 8" descr="K:\AMichelle McGrath\NMM SEND programming\TO DO\2. Visual story\Images\images for story\toilet pe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Michelle McGrath\NMM SEND programming\TO DO\2. Visual story\Images\images for story\toilet pecs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5F1398" w:rsidRDefault="005F1398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2D0824" w:rsidRDefault="002D0824" w:rsidP="005F1398">
      <w:pPr>
        <w:rPr>
          <w:rFonts w:ascii="Cera PRO" w:hAnsi="Cera PRO" w:cs="Tahoma"/>
          <w:sz w:val="48"/>
          <w:szCs w:val="48"/>
        </w:rPr>
      </w:pPr>
    </w:p>
    <w:p w:rsidR="00453F84" w:rsidRDefault="00182446" w:rsidP="005F1398">
      <w:pPr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sz w:val="48"/>
          <w:szCs w:val="48"/>
        </w:rPr>
        <w:lastRenderedPageBreak/>
        <w:t>After lunch</w:t>
      </w:r>
      <w:r w:rsidR="002D0824">
        <w:rPr>
          <w:rFonts w:ascii="Cera PRO" w:hAnsi="Cera PRO" w:cs="Tahoma"/>
          <w:sz w:val="48"/>
          <w:szCs w:val="48"/>
        </w:rPr>
        <w:t>,</w:t>
      </w:r>
      <w:r w:rsidRPr="00C1523A">
        <w:rPr>
          <w:rFonts w:ascii="Cera PRO" w:hAnsi="Cera PRO" w:cs="Tahoma"/>
          <w:sz w:val="48"/>
          <w:szCs w:val="48"/>
        </w:rPr>
        <w:t xml:space="preserve"> you can </w:t>
      </w:r>
      <w:r w:rsidR="00453F84" w:rsidRPr="00C1523A">
        <w:rPr>
          <w:rFonts w:ascii="Cera PRO" w:hAnsi="Cera PRO" w:cs="Tahoma"/>
          <w:sz w:val="48"/>
          <w:szCs w:val="48"/>
        </w:rPr>
        <w:t xml:space="preserve">go to the Ahoy! </w:t>
      </w:r>
      <w:proofErr w:type="gramStart"/>
      <w:r w:rsidR="00A42873" w:rsidRPr="00C1523A">
        <w:rPr>
          <w:rFonts w:ascii="Cera PRO" w:hAnsi="Cera PRO" w:cs="Tahoma"/>
          <w:sz w:val="48"/>
          <w:szCs w:val="48"/>
        </w:rPr>
        <w:t>gallery</w:t>
      </w:r>
      <w:proofErr w:type="gramEnd"/>
      <w:r w:rsidR="00453F84" w:rsidRPr="00C1523A">
        <w:rPr>
          <w:rFonts w:ascii="Cera PRO" w:hAnsi="Cera PRO" w:cs="Tahoma"/>
          <w:sz w:val="48"/>
          <w:szCs w:val="48"/>
        </w:rPr>
        <w:t>.</w:t>
      </w:r>
    </w:p>
    <w:p w:rsidR="005F1398" w:rsidRPr="00C1523A" w:rsidRDefault="005F1398" w:rsidP="005F1398">
      <w:pPr>
        <w:rPr>
          <w:rFonts w:ascii="Cera PRO" w:hAnsi="Cera PRO" w:cs="Tahoma"/>
          <w:sz w:val="48"/>
          <w:szCs w:val="48"/>
        </w:rPr>
      </w:pPr>
    </w:p>
    <w:p w:rsidR="00453F84" w:rsidRPr="00C1523A" w:rsidRDefault="002D0824" w:rsidP="00C1523A">
      <w:pPr>
        <w:jc w:val="center"/>
        <w:rPr>
          <w:rFonts w:ascii="Cera PRO" w:hAnsi="Cera PRO" w:cs="Tahoma"/>
          <w:sz w:val="48"/>
          <w:szCs w:val="48"/>
        </w:rPr>
      </w:pPr>
      <w:r>
        <w:rPr>
          <w:rFonts w:ascii="Cera PRO" w:hAnsi="Cera PRO" w:cs="Tahoma"/>
          <w:noProof/>
          <w:sz w:val="48"/>
          <w:szCs w:val="48"/>
          <w:lang w:eastAsia="en-GB"/>
        </w:rPr>
        <w:drawing>
          <wp:inline distT="0" distB="0" distL="0" distR="0">
            <wp:extent cx="8694721" cy="5739619"/>
            <wp:effectExtent l="0" t="0" r="0" b="0"/>
            <wp:docPr id="55" name="Picture 55" descr="K:\AMichelle McGrath\NMM SEND programming\TO DO\2. Visual story\Images\jpeg\ah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AMichelle McGrath\NMM SEND programming\TO DO\2. Visual story\Images\jpeg\ahoy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622" cy="573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446" w:rsidRPr="00C1523A" w:rsidRDefault="00182446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453F84" w:rsidRPr="00C1523A" w:rsidRDefault="00453F84" w:rsidP="002D0824">
      <w:pPr>
        <w:rPr>
          <w:rFonts w:ascii="Cera PRO" w:hAnsi="Cera PRO" w:cs="Tahoma"/>
          <w:sz w:val="48"/>
          <w:szCs w:val="48"/>
        </w:rPr>
      </w:pPr>
      <w:r w:rsidRPr="00C1523A">
        <w:rPr>
          <w:rFonts w:ascii="Cera PRO" w:hAnsi="Cera PRO" w:cs="Tahoma"/>
          <w:sz w:val="48"/>
          <w:szCs w:val="48"/>
        </w:rPr>
        <w:lastRenderedPageBreak/>
        <w:t>You w</w:t>
      </w:r>
      <w:r w:rsidR="00A26F49" w:rsidRPr="00C1523A">
        <w:rPr>
          <w:rFonts w:ascii="Cera PRO" w:hAnsi="Cera PRO" w:cs="Tahoma"/>
          <w:sz w:val="48"/>
          <w:szCs w:val="48"/>
        </w:rPr>
        <w:t>ill travel back to school</w:t>
      </w:r>
      <w:r w:rsidR="00200FB7" w:rsidRPr="00C1523A">
        <w:rPr>
          <w:rFonts w:ascii="Cera PRO" w:hAnsi="Cera PRO" w:cs="Tahoma"/>
          <w:sz w:val="48"/>
          <w:szCs w:val="48"/>
        </w:rPr>
        <w:t xml:space="preserve"> in your</w:t>
      </w:r>
      <w:r w:rsidR="00A26F49" w:rsidRPr="00C1523A">
        <w:rPr>
          <w:rFonts w:ascii="Cera PRO" w:hAnsi="Cera PRO" w:cs="Tahoma"/>
          <w:sz w:val="48"/>
          <w:szCs w:val="48"/>
        </w:rPr>
        <w:t xml:space="preserve"> minibus or on </w:t>
      </w:r>
      <w:r w:rsidR="002D0824">
        <w:rPr>
          <w:rFonts w:ascii="Cera PRO" w:hAnsi="Cera PRO" w:cs="Tahoma"/>
          <w:sz w:val="48"/>
          <w:szCs w:val="48"/>
        </w:rPr>
        <w:t xml:space="preserve">public </w:t>
      </w:r>
      <w:r w:rsidRPr="00C1523A">
        <w:rPr>
          <w:rFonts w:ascii="Cera PRO" w:hAnsi="Cera PRO" w:cs="Tahoma"/>
          <w:sz w:val="48"/>
          <w:szCs w:val="48"/>
        </w:rPr>
        <w:t>transport</w:t>
      </w:r>
      <w:r w:rsidR="002D0824">
        <w:rPr>
          <w:rFonts w:ascii="Cera PRO" w:hAnsi="Cera PRO" w:cs="Tahoma"/>
          <w:sz w:val="48"/>
          <w:szCs w:val="48"/>
        </w:rPr>
        <w:t>.</w:t>
      </w:r>
      <w:bookmarkStart w:id="0" w:name="_GoBack"/>
      <w:bookmarkEnd w:id="0"/>
    </w:p>
    <w:p w:rsidR="00453F84" w:rsidRPr="00C1523A" w:rsidRDefault="00453F84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453F84" w:rsidRPr="00C1523A" w:rsidRDefault="00453F84" w:rsidP="00C1523A">
      <w:pPr>
        <w:jc w:val="center"/>
        <w:rPr>
          <w:rFonts w:ascii="Cera PRO" w:hAnsi="Cera PRO" w:cs="Tahoma"/>
          <w:sz w:val="48"/>
          <w:szCs w:val="48"/>
        </w:rPr>
      </w:pPr>
    </w:p>
    <w:p w:rsidR="00453F84" w:rsidRPr="00C1523A" w:rsidRDefault="003819BA" w:rsidP="00C1523A">
      <w:pPr>
        <w:jc w:val="center"/>
        <w:rPr>
          <w:rFonts w:ascii="Cera PRO" w:hAnsi="Cera PRO" w:cs="Tahoma"/>
          <w:b/>
          <w:i/>
          <w:sz w:val="48"/>
          <w:szCs w:val="48"/>
        </w:rPr>
      </w:pPr>
      <w:r w:rsidRPr="00C1523A">
        <w:rPr>
          <w:rFonts w:ascii="Cera PRO" w:hAnsi="Cera PRO" w:cs="Tahoma"/>
          <w:b/>
          <w:i/>
          <w:noProof/>
          <w:sz w:val="48"/>
          <w:szCs w:val="48"/>
          <w:lang w:eastAsia="en-GB"/>
        </w:rPr>
        <w:drawing>
          <wp:inline distT="0" distB="0" distL="0" distR="0" wp14:anchorId="1D9561A8" wp14:editId="06D037D0">
            <wp:extent cx="5472676" cy="4642339"/>
            <wp:effectExtent l="0" t="0" r="0" b="6350"/>
            <wp:docPr id="34" name="Picture 34" descr="K:\AMichelle McGrath\NMM SEND programming\TO DO\2. Visual story\Images\images for story\minib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AMichelle McGrath\NMM SEND programming\TO DO\2. Visual story\Images\images for story\minibus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64" cy="465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3F84" w:rsidRPr="00C1523A" w:rsidSect="00C1523A">
      <w:pgSz w:w="16838" w:h="11906" w:orient="landscape"/>
      <w:pgMar w:top="284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ra PRO">
    <w:altName w:val="Courier New"/>
    <w:panose1 w:val="00000500000000000000"/>
    <w:charset w:val="00"/>
    <w:family w:val="auto"/>
    <w:pitch w:val="variable"/>
    <w:sig w:usb0="00000287" w:usb1="00000001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9C1"/>
    <w:rsid w:val="00086815"/>
    <w:rsid w:val="00177C1B"/>
    <w:rsid w:val="00182446"/>
    <w:rsid w:val="001967EB"/>
    <w:rsid w:val="001A71A8"/>
    <w:rsid w:val="001E16B6"/>
    <w:rsid w:val="00200FB7"/>
    <w:rsid w:val="002067D0"/>
    <w:rsid w:val="002369DE"/>
    <w:rsid w:val="002539C1"/>
    <w:rsid w:val="00273A51"/>
    <w:rsid w:val="002D0824"/>
    <w:rsid w:val="002F1F46"/>
    <w:rsid w:val="002F2FF7"/>
    <w:rsid w:val="003217AC"/>
    <w:rsid w:val="0037055C"/>
    <w:rsid w:val="003819BA"/>
    <w:rsid w:val="003A221F"/>
    <w:rsid w:val="004043CE"/>
    <w:rsid w:val="00453F84"/>
    <w:rsid w:val="00485693"/>
    <w:rsid w:val="004A4309"/>
    <w:rsid w:val="005A2EFA"/>
    <w:rsid w:val="005F1398"/>
    <w:rsid w:val="00670A97"/>
    <w:rsid w:val="007B5F39"/>
    <w:rsid w:val="007B7C6E"/>
    <w:rsid w:val="007E200A"/>
    <w:rsid w:val="00801FC6"/>
    <w:rsid w:val="008B0562"/>
    <w:rsid w:val="00975AA4"/>
    <w:rsid w:val="009D670A"/>
    <w:rsid w:val="009E47BD"/>
    <w:rsid w:val="00A23EF0"/>
    <w:rsid w:val="00A26F49"/>
    <w:rsid w:val="00A42873"/>
    <w:rsid w:val="00A60510"/>
    <w:rsid w:val="00B77B4C"/>
    <w:rsid w:val="00B82034"/>
    <w:rsid w:val="00BE18B4"/>
    <w:rsid w:val="00C1523A"/>
    <w:rsid w:val="00C7278C"/>
    <w:rsid w:val="00CA3D09"/>
    <w:rsid w:val="00CD2510"/>
    <w:rsid w:val="00D33228"/>
    <w:rsid w:val="00DE55AF"/>
    <w:rsid w:val="00E07E32"/>
    <w:rsid w:val="00E24250"/>
    <w:rsid w:val="00E246CD"/>
    <w:rsid w:val="00E543C1"/>
    <w:rsid w:val="00E7382A"/>
    <w:rsid w:val="00ED2DD0"/>
    <w:rsid w:val="00F36733"/>
    <w:rsid w:val="00F52AE3"/>
    <w:rsid w:val="00F91EC4"/>
    <w:rsid w:val="00FC4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B5F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B5F3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B5F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B5F3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4D56C11F</Template>
  <TotalTime>0</TotalTime>
  <Pages>23</Pages>
  <Words>210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NMM</Company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McGrath</dc:creator>
  <cp:lastModifiedBy>Michelle McGrath</cp:lastModifiedBy>
  <cp:revision>2</cp:revision>
  <dcterms:created xsi:type="dcterms:W3CDTF">2017-10-30T15:31:00Z</dcterms:created>
  <dcterms:modified xsi:type="dcterms:W3CDTF">2017-10-30T15:31:00Z</dcterms:modified>
</cp:coreProperties>
</file>